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6BF908CC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0D8FA593" w14:textId="77777777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DE5D90" w:rsidRPr="00DE5D90">
              <w:t>August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5ACFABA7" w14:textId="77777777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DE5D90" w:rsidRPr="00DE5D90">
              <w:t>2026</w:t>
            </w:r>
            <w:r>
              <w:fldChar w:fldCharType="end"/>
            </w:r>
          </w:p>
        </w:tc>
      </w:tr>
      <w:tr w:rsidR="00F8354F" w14:paraId="42CA6206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BD35FDD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7116E8A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43851ACD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0E7C9862E05E461CA9FBA4E6629B1E66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691F5B5E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3010128" w14:textId="77777777" w:rsidR="00F8354F" w:rsidRDefault="00E7289F">
            <w:pPr>
              <w:pStyle w:val="Days"/>
            </w:pPr>
            <w:sdt>
              <w:sdtPr>
                <w:id w:val="-1020851123"/>
                <w:placeholder>
                  <w:docPart w:val="9B569D20E73841D7BD01FF313249D4B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8965DD6" w14:textId="77777777" w:rsidR="00F8354F" w:rsidRDefault="00E7289F">
            <w:pPr>
              <w:pStyle w:val="Days"/>
            </w:pPr>
            <w:sdt>
              <w:sdtPr>
                <w:id w:val="1121034790"/>
                <w:placeholder>
                  <w:docPart w:val="55AE2E7EB6EF42CE87D761C9A7A8F14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B9A896D" w14:textId="77777777" w:rsidR="00F8354F" w:rsidRDefault="00E7289F">
            <w:pPr>
              <w:pStyle w:val="Days"/>
            </w:pPr>
            <w:sdt>
              <w:sdtPr>
                <w:id w:val="-328132386"/>
                <w:placeholder>
                  <w:docPart w:val="6EFAAA64F1D842319855E00FE746432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296D44B" w14:textId="77777777" w:rsidR="00F8354F" w:rsidRDefault="00E7289F">
            <w:pPr>
              <w:pStyle w:val="Days"/>
            </w:pPr>
            <w:sdt>
              <w:sdtPr>
                <w:id w:val="1241452743"/>
                <w:placeholder>
                  <w:docPart w:val="5F2F78F7D50D43EF8498647B95C9F64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F5B15D7" w14:textId="77777777" w:rsidR="00F8354F" w:rsidRDefault="00E7289F">
            <w:pPr>
              <w:pStyle w:val="Days"/>
            </w:pPr>
            <w:sdt>
              <w:sdtPr>
                <w:id w:val="-65336403"/>
                <w:placeholder>
                  <w:docPart w:val="B02FCA08C189418F991C10447CE01984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5461B5B7" w14:textId="77777777" w:rsidR="00F8354F" w:rsidRDefault="00E7289F">
            <w:pPr>
              <w:pStyle w:val="Days"/>
            </w:pPr>
            <w:sdt>
              <w:sdtPr>
                <w:id w:val="825547652"/>
                <w:placeholder>
                  <w:docPart w:val="2628930976D2468096ABE89325CD2B66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5ABCF26E" w14:textId="77777777" w:rsidTr="00F8354F">
        <w:tc>
          <w:tcPr>
            <w:tcW w:w="714" w:type="pct"/>
            <w:tcBorders>
              <w:bottom w:val="nil"/>
            </w:tcBorders>
          </w:tcPr>
          <w:p w14:paraId="646204D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F6061D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DE5D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F95E4E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E5D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32663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47C029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DE5D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32663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47BE797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E5D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32663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070876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DE5D90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32663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807B523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E5D90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32663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326638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26638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DE5D90">
              <w:rPr>
                <w:noProof/>
              </w:rPr>
              <w:t>1</w:t>
            </w:r>
            <w:r>
              <w:fldChar w:fldCharType="end"/>
            </w:r>
          </w:p>
        </w:tc>
      </w:tr>
      <w:tr w:rsidR="00F8354F" w14:paraId="35B51EB1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DAD4EF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CBA130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9788BBF" w14:textId="77777777" w:rsidR="00F8354F" w:rsidRDefault="00F8354F" w:rsidP="00DF6E9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095EB9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27AD099" w14:textId="77777777" w:rsidR="00F8354F" w:rsidRPr="0022164B" w:rsidRDefault="00F8354F">
            <w:pPr>
              <w:rPr>
                <w:highlight w:val="yellow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CA15CE5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5757276" w14:textId="7FBD32FD" w:rsidR="00F8354F" w:rsidRPr="0022164B" w:rsidRDefault="00DE5D90">
            <w:pPr>
              <w:rPr>
                <w:highlight w:val="yellow"/>
              </w:rPr>
            </w:pPr>
            <w:r>
              <w:t>Pray for clients &amp; their families in the Parenting classes.</w:t>
            </w:r>
          </w:p>
        </w:tc>
      </w:tr>
      <w:tr w:rsidR="00F8354F" w14:paraId="787EAA5A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0672FA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DE5D90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9C4B8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DE5D90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40B1BF1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DE5D90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93BCBD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DE5D90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607DA9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DE5D90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65A74E8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DE5D90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743A0D9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DE5D90">
              <w:rPr>
                <w:noProof/>
              </w:rPr>
              <w:t>8</w:t>
            </w:r>
            <w:r>
              <w:fldChar w:fldCharType="end"/>
            </w:r>
          </w:p>
        </w:tc>
      </w:tr>
      <w:tr w:rsidR="00DE5D90" w14:paraId="5B08FCE1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E5A32E9" w14:textId="6D6BCE52" w:rsidR="00DE5D90" w:rsidRPr="0022164B" w:rsidRDefault="00DE5D90" w:rsidP="00DE5D90">
            <w:pPr>
              <w:rPr>
                <w:highlight w:val="yellow"/>
              </w:rPr>
            </w:pPr>
            <w:r>
              <w:t>Pray for more nurse volunteers.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55FE3FE" w14:textId="29FB7991" w:rsidR="00DE5D90" w:rsidRDefault="00DE5D90" w:rsidP="00DE5D90">
            <w:r>
              <w:t>Rosey, Jan &amp; Robin counseling at DAZZ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ABA6ED3" w14:textId="16DBBB7E" w:rsidR="00DE5D90" w:rsidRDefault="00DE5D90" w:rsidP="00DE5D90">
            <w:proofErr w:type="spellStart"/>
            <w:r>
              <w:t>Kamika</w:t>
            </w:r>
            <w:proofErr w:type="spellEnd"/>
            <w:r>
              <w:t xml:space="preserve"> &amp; Libby teach parenting classes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D3A6F8A" w14:textId="6E3FA6DD" w:rsidR="00DE5D90" w:rsidRPr="0022164B" w:rsidRDefault="00DE5D90" w:rsidP="00DE5D90">
            <w:pPr>
              <w:rPr>
                <w:highlight w:val="yellow"/>
              </w:rPr>
            </w:pPr>
            <w:r>
              <w:t>Melissa &amp; Jenny counseling at DAZZ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D5E7A3" w14:textId="04FBB7FB" w:rsidR="00DE5D90" w:rsidRDefault="00DE5D90" w:rsidP="00DE5D90">
            <w:r>
              <w:t>For clients to choose Life for their babies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A241E45" w14:textId="3B78762C" w:rsidR="00DE5D90" w:rsidRDefault="00DE5D90" w:rsidP="00DE5D90">
            <w:r w:rsidRPr="00326638">
              <w:t>Pray for donations of new car seats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6AA36E6" w14:textId="0FDC0600" w:rsidR="00DE5D90" w:rsidRDefault="00DE5D90" w:rsidP="00DE5D90">
            <w:r w:rsidRPr="00326638">
              <w:t>Ultrasound Nurses Ceil, Pam, Nedra, Trivia &amp; Leah</w:t>
            </w:r>
          </w:p>
        </w:tc>
      </w:tr>
      <w:tr w:rsidR="00DE5D90" w14:paraId="76850BFB" w14:textId="77777777" w:rsidTr="00F8354F">
        <w:tc>
          <w:tcPr>
            <w:tcW w:w="714" w:type="pct"/>
            <w:tcBorders>
              <w:bottom w:val="nil"/>
            </w:tcBorders>
          </w:tcPr>
          <w:p w14:paraId="02DA3017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773887F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6483512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B28E891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B6EE919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8F16FE5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15EA24D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</w:tr>
      <w:tr w:rsidR="00DE5D90" w14:paraId="4311F4D6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9299C3C" w14:textId="2A76D6B6" w:rsidR="00DE5D90" w:rsidRDefault="00DE5D90" w:rsidP="00DE5D90">
            <w:r>
              <w:t>Nurses Sharon D. and Jessica.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C5B93F8" w14:textId="6D0785A9" w:rsidR="00DE5D90" w:rsidRDefault="00DE5D90" w:rsidP="00DE5D90">
            <w:r w:rsidRPr="00326638">
              <w:t xml:space="preserve">Rachel G with her Outreach at </w:t>
            </w:r>
            <w:proofErr w:type="spellStart"/>
            <w:r w:rsidRPr="00326638">
              <w:t>Dazz</w:t>
            </w:r>
            <w:proofErr w:type="spellEnd"/>
            <w:r w:rsidRPr="00326638">
              <w:t xml:space="preserve"> Orangeburg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04879B1" w14:textId="5279D57F" w:rsidR="00DE5D90" w:rsidRDefault="00DE5D90" w:rsidP="00DE5D90">
            <w:r w:rsidRPr="00326638">
              <w:t>Kim &amp; Cassidy as they complete administrative 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7716B05" w14:textId="4F588B07" w:rsidR="00DE5D90" w:rsidRDefault="00DE5D90" w:rsidP="00DE5D90">
            <w:r>
              <w:t>Sandy with Because We Care.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52371FD" w14:textId="6C17D936" w:rsidR="00DE5D90" w:rsidRDefault="00DE5D90" w:rsidP="00DE5D90">
            <w:r>
              <w:t>Bonnie, Brenda &amp; Sammy at DAZZ Orangeburg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BD8C237" w14:textId="0124ECE4" w:rsidR="00DE5D90" w:rsidRDefault="00DE5D90" w:rsidP="00DE5D90">
            <w:r>
              <w:t>For enough formula to hand out at BWC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59F8083" w14:textId="4211472C" w:rsidR="00DE5D90" w:rsidRDefault="00DE5D90" w:rsidP="00DE5D90">
            <w:r>
              <w:t>Pray for more Spanish speaking volunteers.</w:t>
            </w:r>
          </w:p>
        </w:tc>
      </w:tr>
      <w:tr w:rsidR="00DE5D90" w14:paraId="271A069A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2EA8804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A70C5DE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6382E7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A1CD08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9438227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DE4C844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CE3B816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</w:tr>
      <w:tr w:rsidR="00DE5D90" w14:paraId="201125CE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C7BF6EC" w14:textId="7B25192F" w:rsidR="00DE5D90" w:rsidRDefault="00DE5D90" w:rsidP="00DE5D90">
            <w:r>
              <w:t>Daphne &amp; Jane at DAZZ Orangeburg.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ABC7F52" w14:textId="48FA0318" w:rsidR="00DE5D90" w:rsidRDefault="00DE5D90" w:rsidP="00DE5D90">
            <w:r>
              <w:t>For enough diapers to hand out at BWC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6D407D" w14:textId="1AC8CC83" w:rsidR="00DE5D90" w:rsidRPr="00DF6E94" w:rsidRDefault="00DE5D90" w:rsidP="00DE5D90">
            <w:pPr>
              <w:rPr>
                <w:highlight w:val="yellow"/>
              </w:rPr>
            </w:pPr>
            <w:r>
              <w:t>For Joy Y &amp; The Board to have wisdom as they lead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64FAAC4" w14:textId="3E4D273F" w:rsidR="00DE5D90" w:rsidRPr="0022164B" w:rsidRDefault="00DE5D90" w:rsidP="00DE5D90">
            <w:pPr>
              <w:rPr>
                <w:highlight w:val="yellow"/>
              </w:rPr>
            </w:pPr>
            <w:r>
              <w:t>AJ with client relations works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956F340" w14:textId="1D4919D0" w:rsidR="00DE5D90" w:rsidRDefault="00DE5D90" w:rsidP="00DE5D90">
            <w:r>
              <w:t>Joy D. &amp; Laurie as they work on fundraising efforts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7BEB41D" w14:textId="63B1A67A" w:rsidR="00DE5D90" w:rsidRDefault="00DE5D90" w:rsidP="00DE5D90">
            <w:r>
              <w:t>Coral, Patty &amp; Carol. counseling at LPC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A10C2E1" w14:textId="5366F681" w:rsidR="00DE5D90" w:rsidRPr="00A810A5" w:rsidRDefault="00DE5D90" w:rsidP="00DE5D90">
            <w:pPr>
              <w:rPr>
                <w:highlight w:val="yellow"/>
              </w:rPr>
            </w:pPr>
            <w:r w:rsidRPr="00326638">
              <w:t>Pray for more Fathers to attend the fatherhood classes.</w:t>
            </w:r>
          </w:p>
        </w:tc>
      </w:tr>
      <w:tr w:rsidR="00DE5D90" w14:paraId="3BFE2761" w14:textId="77777777" w:rsidTr="00F8354F">
        <w:tc>
          <w:tcPr>
            <w:tcW w:w="714" w:type="pct"/>
            <w:tcBorders>
              <w:bottom w:val="nil"/>
            </w:tcBorders>
          </w:tcPr>
          <w:p w14:paraId="4CE4112C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473ADCF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4DFBC76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64DC1AC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00BD647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1281FC2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B5737A2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</w:tr>
      <w:tr w:rsidR="00DE5D90" w14:paraId="785C8F33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03992CD" w14:textId="5671C5E0" w:rsidR="00DE5D90" w:rsidRDefault="00DE5D90" w:rsidP="00DE5D90">
            <w:r>
              <w:t xml:space="preserve">Medical Directors Dr. Sapp &amp; Dr. </w:t>
            </w:r>
            <w:proofErr w:type="spellStart"/>
            <w:r>
              <w:t>Dorrity</w:t>
            </w:r>
            <w:proofErr w:type="spellEnd"/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BC17ECA" w14:textId="6A772C79" w:rsidR="00DE5D90" w:rsidRDefault="00DE5D90" w:rsidP="00DE5D90">
            <w:proofErr w:type="spellStart"/>
            <w:r>
              <w:t>Tywannah</w:t>
            </w:r>
            <w:proofErr w:type="spellEnd"/>
            <w:r>
              <w:t xml:space="preserve">, </w:t>
            </w:r>
            <w:proofErr w:type="spellStart"/>
            <w:r>
              <w:t>Naikala</w:t>
            </w:r>
            <w:proofErr w:type="spellEnd"/>
            <w:r>
              <w:t xml:space="preserve"> &amp; Julie directing counseling.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929EDB1" w14:textId="423641BB" w:rsidR="00DE5D90" w:rsidRDefault="00DE5D90" w:rsidP="00DE5D90">
            <w:r w:rsidRPr="00326638">
              <w:t>Cyndy, Kim &amp; Glenda counseling at DAZZ.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8905EC4" w14:textId="7D62E66D" w:rsidR="00DE5D90" w:rsidRDefault="00DE5D90" w:rsidP="00DE5D90">
            <w:r>
              <w:t>For Cheryl as she connects with new volunteers &amp; interns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5905945" w14:textId="64BF28F3" w:rsidR="00DE5D90" w:rsidRDefault="00DE5D90" w:rsidP="00DE5D90">
            <w:r>
              <w:t>Pray for John as he leads the Fatherhood program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DBDA4A0" w14:textId="4203C305" w:rsidR="00DE5D90" w:rsidRDefault="00DE5D90" w:rsidP="00DE5D90">
            <w:r>
              <w:t>Coral, Angel &amp; all who answer phones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F6171EF" w14:textId="36E7D6A5" w:rsidR="00DE5D90" w:rsidRDefault="00DE5D90" w:rsidP="00DE5D90">
            <w:r w:rsidRPr="00795803">
              <w:t>Wanda &amp; Cindy as they teach classes</w:t>
            </w:r>
          </w:p>
        </w:tc>
      </w:tr>
      <w:tr w:rsidR="00DE5D90" w14:paraId="5DA07BD1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1EE8C45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787E68C" w14:textId="77777777" w:rsidR="00DE5D90" w:rsidRDefault="00DE5D90" w:rsidP="00DE5D90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3A4342C" w14:textId="77777777" w:rsidR="00DE5D90" w:rsidRDefault="00DE5D90" w:rsidP="00DE5D9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D722F03" w14:textId="77777777" w:rsidR="00DE5D90" w:rsidRDefault="00DE5D90" w:rsidP="00DE5D9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0825451" w14:textId="77777777" w:rsidR="00DE5D90" w:rsidRDefault="00DE5D90" w:rsidP="00DE5D9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2E9732E" w14:textId="77777777" w:rsidR="00DE5D90" w:rsidRDefault="00DE5D90" w:rsidP="00DE5D90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0F477B1" w14:textId="77777777" w:rsidR="00DE5D90" w:rsidRDefault="00DE5D90" w:rsidP="00DE5D90">
            <w:pPr>
              <w:pStyle w:val="Dates"/>
            </w:pPr>
          </w:p>
        </w:tc>
      </w:tr>
      <w:tr w:rsidR="00DE5D90" w14:paraId="1F2DC17B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70BAFBCE" w14:textId="3133B16E" w:rsidR="00DE5D90" w:rsidRDefault="00DE5D90" w:rsidP="00DE5D90">
            <w:r>
              <w:t>For clients to come to know Jesus as their Lord &amp; Savior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05B09D7" w14:textId="4F76ACD8" w:rsidR="00DE5D90" w:rsidRDefault="00DE5D90" w:rsidP="00DE5D90">
            <w:r>
              <w:t>Coral teaching Spanish parenting classes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F956E9F" w14:textId="77777777" w:rsidR="00DE5D90" w:rsidRDefault="00DE5D90" w:rsidP="00DE5D9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2C1AAB8" w14:textId="77777777" w:rsidR="00DE5D90" w:rsidRDefault="00DE5D90" w:rsidP="00DE5D9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ABF3055" w14:textId="77777777" w:rsidR="00DE5D90" w:rsidRDefault="00DE5D90" w:rsidP="00DE5D9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3ADFE67" w14:textId="77777777" w:rsidR="00DE5D90" w:rsidRDefault="00DE5D90" w:rsidP="00DE5D90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50580DE" w14:textId="77777777" w:rsidR="00DE5D90" w:rsidRDefault="00DE5D90" w:rsidP="00DE5D90"/>
        </w:tc>
      </w:tr>
    </w:tbl>
    <w:p w14:paraId="396456B0" w14:textId="77777777" w:rsidR="00F8354F" w:rsidRDefault="00F8354F" w:rsidP="00326638">
      <w:pPr>
        <w:pStyle w:val="NoSpacing"/>
      </w:pPr>
    </w:p>
    <w:p w14:paraId="595E70F5" w14:textId="41FE53DD" w:rsidR="00326638" w:rsidRPr="00DE5D90" w:rsidRDefault="00DE5D90" w:rsidP="009A539E">
      <w:pPr>
        <w:pStyle w:val="NoSpacing"/>
        <w:jc w:val="center"/>
        <w:rPr>
          <w:sz w:val="40"/>
          <w:szCs w:val="40"/>
        </w:rPr>
      </w:pPr>
      <w:r w:rsidRPr="00DE5D90">
        <w:rPr>
          <w:rFonts w:ascii="Tahoma" w:hAnsi="Tahoma" w:cs="Tahoma"/>
          <w:color w:val="000000"/>
          <w:sz w:val="40"/>
          <w:szCs w:val="40"/>
          <w:shd w:val="clear" w:color="auto" w:fill="FFFFFF"/>
        </w:rPr>
        <w:t>“Those who live to bless others will have blessings heaped upon them, and the one who pours out his life to pour out blessings will be saturated with favor.”</w:t>
      </w:r>
      <w:r w:rsidRPr="00DE5D90">
        <w:rPr>
          <w:rFonts w:ascii="Tahoma" w:hAnsi="Tahoma" w:cs="Tahoma"/>
          <w:color w:val="000000"/>
          <w:sz w:val="40"/>
          <w:szCs w:val="40"/>
        </w:rPr>
        <w:br/>
      </w:r>
      <w:r w:rsidRPr="00DE5D90">
        <w:rPr>
          <w:rStyle w:val="Strong"/>
          <w:rFonts w:ascii="Tahoma" w:hAnsi="Tahoma" w:cs="Tahoma"/>
          <w:color w:val="000000"/>
          <w:sz w:val="40"/>
          <w:szCs w:val="40"/>
          <w:shd w:val="clear" w:color="auto" w:fill="FFFFFF"/>
        </w:rPr>
        <w:t>Proverbs 11:25 (TPT)</w:t>
      </w:r>
    </w:p>
    <w:sectPr w:rsidR="00326638" w:rsidRPr="00DE5D90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FD3F" w14:textId="77777777" w:rsidR="00326638" w:rsidRDefault="00326638">
      <w:pPr>
        <w:spacing w:before="0" w:after="0"/>
      </w:pPr>
      <w:r>
        <w:separator/>
      </w:r>
    </w:p>
  </w:endnote>
  <w:endnote w:type="continuationSeparator" w:id="0">
    <w:p w14:paraId="5F0747A6" w14:textId="77777777" w:rsidR="00326638" w:rsidRDefault="003266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7EAE" w14:textId="77777777" w:rsidR="00326638" w:rsidRDefault="00326638">
      <w:pPr>
        <w:spacing w:before="0" w:after="0"/>
      </w:pPr>
      <w:r>
        <w:separator/>
      </w:r>
    </w:p>
  </w:footnote>
  <w:footnote w:type="continuationSeparator" w:id="0">
    <w:p w14:paraId="09AF0DE9" w14:textId="77777777" w:rsidR="00326638" w:rsidRDefault="0032663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8/31/2026"/>
    <w:docVar w:name="MonthStart" w:val="8/1/2026"/>
  </w:docVars>
  <w:rsids>
    <w:rsidRoot w:val="00326638"/>
    <w:rsid w:val="000958A4"/>
    <w:rsid w:val="0014582C"/>
    <w:rsid w:val="0022164B"/>
    <w:rsid w:val="00262469"/>
    <w:rsid w:val="00326638"/>
    <w:rsid w:val="003B46B4"/>
    <w:rsid w:val="003F660D"/>
    <w:rsid w:val="00406F13"/>
    <w:rsid w:val="00532D2F"/>
    <w:rsid w:val="007F20A4"/>
    <w:rsid w:val="007F7A5D"/>
    <w:rsid w:val="00804FC2"/>
    <w:rsid w:val="008A6E0A"/>
    <w:rsid w:val="009A539E"/>
    <w:rsid w:val="009E2636"/>
    <w:rsid w:val="00A03BF5"/>
    <w:rsid w:val="00A810A5"/>
    <w:rsid w:val="00B936C4"/>
    <w:rsid w:val="00BA743B"/>
    <w:rsid w:val="00BE55EB"/>
    <w:rsid w:val="00CA55EB"/>
    <w:rsid w:val="00DE5D90"/>
    <w:rsid w:val="00DF6E94"/>
    <w:rsid w:val="00E6043F"/>
    <w:rsid w:val="00E7289F"/>
    <w:rsid w:val="00EA11E4"/>
    <w:rsid w:val="00EA45F5"/>
    <w:rsid w:val="00ED47C9"/>
    <w:rsid w:val="00F30B88"/>
    <w:rsid w:val="00F56D1C"/>
    <w:rsid w:val="00F8354F"/>
    <w:rsid w:val="00FB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16F5693"/>
  <w15:docId w15:val="{139422D8-65CD-4CE4-B87D-97110B1C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Strong">
    <w:name w:val="Strong"/>
    <w:basedOn w:val="DefaultParagraphFont"/>
    <w:uiPriority w:val="22"/>
    <w:qFormat/>
    <w:rsid w:val="00DE5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Asst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7C9862E05E461CA9FBA4E6629B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85E83-8FAE-4F96-8A73-E885187E2F90}"/>
      </w:docPartPr>
      <w:docPartBody>
        <w:p w:rsidR="00CD57B2" w:rsidRDefault="00CD57B2">
          <w:pPr>
            <w:pStyle w:val="0E7C9862E05E461CA9FBA4E6629B1E66"/>
          </w:pPr>
          <w:r>
            <w:t>Sunday</w:t>
          </w:r>
        </w:p>
      </w:docPartBody>
    </w:docPart>
    <w:docPart>
      <w:docPartPr>
        <w:name w:val="9B569D20E73841D7BD01FF313249D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17210-2B80-490E-9A1C-1C41CF998C61}"/>
      </w:docPartPr>
      <w:docPartBody>
        <w:p w:rsidR="00CD57B2" w:rsidRDefault="00CD57B2">
          <w:pPr>
            <w:pStyle w:val="9B569D20E73841D7BD01FF313249D4BA"/>
          </w:pPr>
          <w:r>
            <w:t>Monday</w:t>
          </w:r>
        </w:p>
      </w:docPartBody>
    </w:docPart>
    <w:docPart>
      <w:docPartPr>
        <w:name w:val="55AE2E7EB6EF42CE87D761C9A7A8F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9DB6-DEE4-4F86-93FE-B0C2649473AD}"/>
      </w:docPartPr>
      <w:docPartBody>
        <w:p w:rsidR="00CD57B2" w:rsidRDefault="00CD57B2">
          <w:pPr>
            <w:pStyle w:val="55AE2E7EB6EF42CE87D761C9A7A8F149"/>
          </w:pPr>
          <w:r>
            <w:t>Tuesday</w:t>
          </w:r>
        </w:p>
      </w:docPartBody>
    </w:docPart>
    <w:docPart>
      <w:docPartPr>
        <w:name w:val="6EFAAA64F1D842319855E00FE7464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5C370-D962-4078-9F6C-588DA0033E58}"/>
      </w:docPartPr>
      <w:docPartBody>
        <w:p w:rsidR="00CD57B2" w:rsidRDefault="00CD57B2">
          <w:pPr>
            <w:pStyle w:val="6EFAAA64F1D842319855E00FE7464326"/>
          </w:pPr>
          <w:r>
            <w:t>Wednesday</w:t>
          </w:r>
        </w:p>
      </w:docPartBody>
    </w:docPart>
    <w:docPart>
      <w:docPartPr>
        <w:name w:val="5F2F78F7D50D43EF8498647B95C9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1D53-A17A-4B4A-99F5-0CC92D203931}"/>
      </w:docPartPr>
      <w:docPartBody>
        <w:p w:rsidR="00CD57B2" w:rsidRDefault="00CD57B2">
          <w:pPr>
            <w:pStyle w:val="5F2F78F7D50D43EF8498647B95C9F64C"/>
          </w:pPr>
          <w:r>
            <w:t>Thursday</w:t>
          </w:r>
        </w:p>
      </w:docPartBody>
    </w:docPart>
    <w:docPart>
      <w:docPartPr>
        <w:name w:val="B02FCA08C189418F991C10447CE01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79FB-443C-46DD-AFE7-3519DB7DE22C}"/>
      </w:docPartPr>
      <w:docPartBody>
        <w:p w:rsidR="00CD57B2" w:rsidRDefault="00CD57B2">
          <w:pPr>
            <w:pStyle w:val="B02FCA08C189418F991C10447CE01984"/>
          </w:pPr>
          <w:r>
            <w:t>Friday</w:t>
          </w:r>
        </w:p>
      </w:docPartBody>
    </w:docPart>
    <w:docPart>
      <w:docPartPr>
        <w:name w:val="2628930976D2468096ABE89325CD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A9AAC-7E1F-4149-94AE-0A325823ACED}"/>
      </w:docPartPr>
      <w:docPartBody>
        <w:p w:rsidR="00CD57B2" w:rsidRDefault="00CD57B2">
          <w:pPr>
            <w:pStyle w:val="2628930976D2468096ABE89325CD2B66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B2"/>
    <w:rsid w:val="00BA743B"/>
    <w:rsid w:val="00CD57B2"/>
    <w:rsid w:val="00ED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7C9862E05E461CA9FBA4E6629B1E66">
    <w:name w:val="0E7C9862E05E461CA9FBA4E6629B1E66"/>
  </w:style>
  <w:style w:type="paragraph" w:customStyle="1" w:styleId="9B569D20E73841D7BD01FF313249D4BA">
    <w:name w:val="9B569D20E73841D7BD01FF313249D4BA"/>
  </w:style>
  <w:style w:type="paragraph" w:customStyle="1" w:styleId="55AE2E7EB6EF42CE87D761C9A7A8F149">
    <w:name w:val="55AE2E7EB6EF42CE87D761C9A7A8F149"/>
  </w:style>
  <w:style w:type="paragraph" w:customStyle="1" w:styleId="6EFAAA64F1D842319855E00FE7464326">
    <w:name w:val="6EFAAA64F1D842319855E00FE7464326"/>
  </w:style>
  <w:style w:type="paragraph" w:customStyle="1" w:styleId="5F2F78F7D50D43EF8498647B95C9F64C">
    <w:name w:val="5F2F78F7D50D43EF8498647B95C9F64C"/>
  </w:style>
  <w:style w:type="paragraph" w:customStyle="1" w:styleId="B02FCA08C189418F991C10447CE01984">
    <w:name w:val="B02FCA08C189418F991C10447CE01984"/>
  </w:style>
  <w:style w:type="paragraph" w:customStyle="1" w:styleId="2628930976D2468096ABE89325CD2B66">
    <w:name w:val="2628930976D2468096ABE89325CD2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B634-A15E-47C4-8984-D7B018F4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0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AdminAsst</dc:creator>
  <cp:keywords/>
  <dc:description/>
  <cp:lastModifiedBy>AdminAsst</cp:lastModifiedBy>
  <cp:revision>2</cp:revision>
  <dcterms:created xsi:type="dcterms:W3CDTF">2026-07-29T13:52:00Z</dcterms:created>
  <dcterms:modified xsi:type="dcterms:W3CDTF">2026-07-29T13:52:00Z</dcterms:modified>
  <cp:category/>
</cp:coreProperties>
</file>